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6F66">
        <w:rPr>
          <w:rFonts w:ascii="Times New Roman" w:hAnsi="Times New Roman" w:cs="Times New Roman"/>
          <w:b/>
          <w:bCs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4" o:title=""/>
          </v:shape>
        </w:pict>
      </w:r>
    </w:p>
    <w:p w:rsidR="0001241A" w:rsidRPr="00AC6ADB" w:rsidRDefault="0001241A" w:rsidP="005C5DAB">
      <w:pPr>
        <w:pStyle w:val="Heading9"/>
        <w:ind w:firstLine="0"/>
        <w:jc w:val="center"/>
        <w:rPr>
          <w:rFonts w:ascii="Times New Roman" w:hAnsi="Times New Roman" w:cs="Times New Roman"/>
          <w:b/>
          <w:bCs/>
          <w:i w:val="0"/>
          <w:iCs w:val="0"/>
          <w:color w:val="333333"/>
          <w:sz w:val="28"/>
          <w:szCs w:val="28"/>
        </w:rPr>
      </w:pPr>
      <w:r w:rsidRPr="00AC6ADB">
        <w:rPr>
          <w:rFonts w:ascii="Times New Roman" w:hAnsi="Times New Roman" w:cs="Times New Roman"/>
          <w:b/>
          <w:bCs/>
          <w:i w:val="0"/>
          <w:iCs w:val="0"/>
          <w:color w:val="333333"/>
          <w:sz w:val="28"/>
          <w:szCs w:val="28"/>
        </w:rPr>
        <w:t>АДМИНИСТРАЦИЯ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01241A" w:rsidRPr="005C5DA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01241A" w:rsidRPr="005C5DAB" w:rsidRDefault="0001241A" w:rsidP="005C5D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01241A" w:rsidRPr="005C5DAB" w:rsidRDefault="0001241A" w:rsidP="005C5D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01</w:t>
            </w:r>
            <w:r w:rsidRPr="005C5DA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2.2016 № 36</w:t>
            </w:r>
          </w:p>
          <w:p w:rsidR="0001241A" w:rsidRPr="005C5DAB" w:rsidRDefault="0001241A" w:rsidP="005C5D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5C5DAB">
              <w:rPr>
                <w:rFonts w:ascii="Times New Roman" w:hAnsi="Times New Roman" w:cs="Times New Roman"/>
                <w:color w:val="333333"/>
              </w:rPr>
              <w:t>с. Согда</w:t>
            </w:r>
          </w:p>
          <w:p w:rsidR="0001241A" w:rsidRPr="005C5DAB" w:rsidRDefault="0001241A" w:rsidP="005C5DAB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01241A" w:rsidRPr="005C5DAB" w:rsidRDefault="0001241A" w:rsidP="005C5DA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3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5"/>
      </w:tblGrid>
      <w:tr w:rsidR="0001241A" w:rsidRPr="005C5DAB" w:rsidTr="00DA22C9">
        <w:trPr>
          <w:trHeight w:val="719"/>
        </w:trPr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241A" w:rsidRPr="00DA22C9" w:rsidRDefault="0001241A" w:rsidP="00DA22C9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DA22C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 признании жилого помещения непригодным для проживания</w:t>
            </w:r>
          </w:p>
        </w:tc>
      </w:tr>
    </w:tbl>
    <w:p w:rsidR="0001241A" w:rsidRPr="005C5DAB" w:rsidRDefault="0001241A" w:rsidP="00E7585A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>В соответствии с постановлением Правительства РФ от 28.01.2006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на основании заключения межведомственной комиссии от «01» декабря 2016 года № 1 администрация Согдинского сельского поселения</w:t>
      </w:r>
    </w:p>
    <w:p w:rsidR="0001241A" w:rsidRPr="005C5DAB" w:rsidRDefault="0001241A" w:rsidP="00AE6165">
      <w:pPr>
        <w:tabs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ПОСТАНОВЛЯЕТ: </w:t>
      </w:r>
    </w:p>
    <w:p w:rsidR="0001241A" w:rsidRPr="005C5DAB" w:rsidRDefault="0001241A" w:rsidP="00AE6165">
      <w:pPr>
        <w:tabs>
          <w:tab w:val="left" w:pos="709"/>
          <w:tab w:val="left" w:pos="2127"/>
          <w:tab w:val="left" w:pos="2268"/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ab/>
        <w:t>1. Признать жилое помещение № 2 в жилом доме № 3 по улице Таёжная села Согда Верхнебуреинского района Хабаровского края непригодным для проживания.</w:t>
      </w:r>
    </w:p>
    <w:p w:rsidR="0001241A" w:rsidRPr="005C5DAB" w:rsidRDefault="0001241A" w:rsidP="00AE6165">
      <w:pPr>
        <w:tabs>
          <w:tab w:val="left" w:pos="709"/>
          <w:tab w:val="left" w:pos="2127"/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2. Считать необходимым переселение проживающих граждан из жилого помещения № 2 в жилом доме № 3 по улице </w:t>
      </w:r>
      <w:r>
        <w:rPr>
          <w:rFonts w:ascii="Times New Roman" w:hAnsi="Times New Roman" w:cs="Times New Roman"/>
          <w:color w:val="333333"/>
          <w:sz w:val="28"/>
          <w:szCs w:val="28"/>
        </w:rPr>
        <w:t>Таё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жная села Согда Верхнебуреинского района Хабаровского края. </w:t>
      </w:r>
    </w:p>
    <w:p w:rsidR="0001241A" w:rsidRPr="005C5DAB" w:rsidRDefault="0001241A" w:rsidP="00561E4C">
      <w:pPr>
        <w:tabs>
          <w:tab w:val="left" w:pos="709"/>
          <w:tab w:val="left" w:pos="2127"/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01241A" w:rsidRPr="005C5DAB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>4.  Настоящее постановление вступает в силу со дня его подписания.</w:t>
      </w:r>
    </w:p>
    <w:p w:rsidR="0001241A" w:rsidRPr="005C5DAB" w:rsidRDefault="0001241A" w:rsidP="00B83BEF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B83BEF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B83BEF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>Глава сельского поселения                                                                      Е.М. Репина</w:t>
      </w:r>
    </w:p>
    <w:p w:rsidR="0001241A" w:rsidRPr="005C5DAB" w:rsidRDefault="0001241A" w:rsidP="007B1DA8">
      <w:pPr>
        <w:rPr>
          <w:color w:val="333333"/>
        </w:rPr>
      </w:pPr>
    </w:p>
    <w:sectPr w:rsidR="0001241A" w:rsidRPr="005C5DAB" w:rsidSect="00AE616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70EE"/>
    <w:rsid w:val="00001067"/>
    <w:rsid w:val="0001241A"/>
    <w:rsid w:val="000259F6"/>
    <w:rsid w:val="000B28D1"/>
    <w:rsid w:val="00123358"/>
    <w:rsid w:val="001362D6"/>
    <w:rsid w:val="00172D76"/>
    <w:rsid w:val="00175CD6"/>
    <w:rsid w:val="00186A39"/>
    <w:rsid w:val="00191F10"/>
    <w:rsid w:val="001961EA"/>
    <w:rsid w:val="001A6F3E"/>
    <w:rsid w:val="001B1D71"/>
    <w:rsid w:val="001C7CC6"/>
    <w:rsid w:val="001E2116"/>
    <w:rsid w:val="0021018B"/>
    <w:rsid w:val="00250C8F"/>
    <w:rsid w:val="0027195D"/>
    <w:rsid w:val="00286085"/>
    <w:rsid w:val="003000CE"/>
    <w:rsid w:val="003055D1"/>
    <w:rsid w:val="00360E28"/>
    <w:rsid w:val="0038505F"/>
    <w:rsid w:val="003A48C3"/>
    <w:rsid w:val="0043408A"/>
    <w:rsid w:val="00480F20"/>
    <w:rsid w:val="004A5B5D"/>
    <w:rsid w:val="004B0DF8"/>
    <w:rsid w:val="004E6D30"/>
    <w:rsid w:val="004F0893"/>
    <w:rsid w:val="00503263"/>
    <w:rsid w:val="00542573"/>
    <w:rsid w:val="00545524"/>
    <w:rsid w:val="0055724A"/>
    <w:rsid w:val="00561E4C"/>
    <w:rsid w:val="00585FA3"/>
    <w:rsid w:val="005C5DAB"/>
    <w:rsid w:val="005D4900"/>
    <w:rsid w:val="005E0603"/>
    <w:rsid w:val="00610BF9"/>
    <w:rsid w:val="00631EEB"/>
    <w:rsid w:val="006416B4"/>
    <w:rsid w:val="00676BD1"/>
    <w:rsid w:val="006A11AB"/>
    <w:rsid w:val="00767C4E"/>
    <w:rsid w:val="00776D31"/>
    <w:rsid w:val="007B1DA8"/>
    <w:rsid w:val="0085597F"/>
    <w:rsid w:val="008563AB"/>
    <w:rsid w:val="00896F66"/>
    <w:rsid w:val="0093778B"/>
    <w:rsid w:val="00956B14"/>
    <w:rsid w:val="009955B0"/>
    <w:rsid w:val="009D7539"/>
    <w:rsid w:val="00A533FF"/>
    <w:rsid w:val="00AA2E9F"/>
    <w:rsid w:val="00AB226E"/>
    <w:rsid w:val="00AC6ADB"/>
    <w:rsid w:val="00AE6165"/>
    <w:rsid w:val="00B0746E"/>
    <w:rsid w:val="00B55A03"/>
    <w:rsid w:val="00B83BEF"/>
    <w:rsid w:val="00B870EE"/>
    <w:rsid w:val="00BE34DB"/>
    <w:rsid w:val="00C406BC"/>
    <w:rsid w:val="00CB115F"/>
    <w:rsid w:val="00CC6D3D"/>
    <w:rsid w:val="00CF4CB1"/>
    <w:rsid w:val="00D7233C"/>
    <w:rsid w:val="00DA13C8"/>
    <w:rsid w:val="00DA22C9"/>
    <w:rsid w:val="00DA58A2"/>
    <w:rsid w:val="00DC6DDB"/>
    <w:rsid w:val="00DD053F"/>
    <w:rsid w:val="00E46BB9"/>
    <w:rsid w:val="00E7585A"/>
    <w:rsid w:val="00EC20DF"/>
    <w:rsid w:val="00EE1CEB"/>
    <w:rsid w:val="00F0351D"/>
    <w:rsid w:val="00F3181C"/>
    <w:rsid w:val="00F90284"/>
    <w:rsid w:val="00F97926"/>
    <w:rsid w:val="00FE2C95"/>
    <w:rsid w:val="00FE3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EF"/>
    <w:pPr>
      <w:spacing w:after="200" w:line="276" w:lineRule="auto"/>
    </w:pPr>
    <w:rPr>
      <w:rFonts w:cs="Calibri"/>
    </w:rPr>
  </w:style>
  <w:style w:type="paragraph" w:styleId="Heading9">
    <w:name w:val="heading 9"/>
    <w:basedOn w:val="Normal"/>
    <w:next w:val="Normal"/>
    <w:link w:val="Heading9Char1"/>
    <w:uiPriority w:val="99"/>
    <w:qFormat/>
    <w:locked/>
    <w:rsid w:val="005C5DAB"/>
    <w:pPr>
      <w:keepNext/>
      <w:spacing w:after="0" w:line="240" w:lineRule="auto"/>
      <w:ind w:firstLine="708"/>
      <w:jc w:val="both"/>
      <w:outlineLvl w:val="8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896F66"/>
    <w:rPr>
      <w:rFonts w:ascii="Cambria" w:hAnsi="Cambria" w:cs="Cambria"/>
    </w:rPr>
  </w:style>
  <w:style w:type="paragraph" w:styleId="BodyTextIndent">
    <w:name w:val="Body Text Indent"/>
    <w:basedOn w:val="Normal"/>
    <w:link w:val="BodyTextIndentChar"/>
    <w:uiPriority w:val="99"/>
    <w:semiHidden/>
    <w:rsid w:val="00B83BEF"/>
    <w:pPr>
      <w:spacing w:after="0" w:line="240" w:lineRule="auto"/>
      <w:ind w:firstLine="561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83BEF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46E"/>
    <w:rPr>
      <w:rFonts w:ascii="Tahoma" w:hAnsi="Tahoma" w:cs="Tahoma"/>
      <w:sz w:val="16"/>
      <w:szCs w:val="16"/>
      <w:lang w:eastAsia="ru-RU"/>
    </w:rPr>
  </w:style>
  <w:style w:type="character" w:customStyle="1" w:styleId="Heading9Char1">
    <w:name w:val="Heading 9 Char1"/>
    <w:link w:val="Heading9"/>
    <w:uiPriority w:val="99"/>
    <w:locked/>
    <w:rsid w:val="005C5DAB"/>
    <w:rPr>
      <w:i/>
      <w:iCs/>
      <w:sz w:val="24"/>
      <w:szCs w:val="24"/>
    </w:rPr>
  </w:style>
  <w:style w:type="paragraph" w:customStyle="1" w:styleId="ConsPlusTitle">
    <w:name w:val="ConsPlusTitle"/>
    <w:uiPriority w:val="99"/>
    <w:rsid w:val="005C5DAB"/>
    <w:pPr>
      <w:widowControl w:val="0"/>
      <w:autoSpaceDE w:val="0"/>
      <w:autoSpaceDN w:val="0"/>
      <w:adjustRightInd w:val="0"/>
    </w:pPr>
    <w:rPr>
      <w:rFonts w:cs="Calibri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1</Pages>
  <Words>175</Words>
  <Characters>1004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1</cp:lastModifiedBy>
  <cp:revision>8</cp:revision>
  <cp:lastPrinted>2016-12-01T02:50:00Z</cp:lastPrinted>
  <dcterms:created xsi:type="dcterms:W3CDTF">2016-07-19T07:01:00Z</dcterms:created>
  <dcterms:modified xsi:type="dcterms:W3CDTF">2016-12-01T02:56:00Z</dcterms:modified>
</cp:coreProperties>
</file>